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/>
      </w:tblPr>
      <w:tblGrid>
        <w:gridCol w:w="4785"/>
        <w:gridCol w:w="5705"/>
      </w:tblGrid>
      <w:tr w:rsidR="00D32846" w:rsidRPr="007F1B3B" w:rsidTr="007F1B3B">
        <w:tc>
          <w:tcPr>
            <w:tcW w:w="478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KỸ THUẬT</w:t>
            </w:r>
          </w:p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70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4.5pt;margin-top:16.35pt;width:162.75pt;height:0;flip:x;z-index:251658240" o:connectortype="straight"/>
              </w:pict>
            </w:r>
            <w:r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D32846" w:rsidRDefault="00D32846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w:pict>
          <v:shape id="_x0000_s1027" type="#_x0000_t32" style="position:absolute;margin-left:16.95pt;margin-top:1.2pt;width:134.25pt;height:0;z-index:251659264;mso-position-horizontal-relative:text;mso-position-vertical-relative:text" o:connectortype="straight"/>
        </w:pict>
      </w:r>
    </w:p>
    <w:p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</w:t>
      </w:r>
      <w:r>
        <w:rPr>
          <w:b/>
          <w:sz w:val="26"/>
          <w:szCs w:val="26"/>
        </w:rPr>
        <w:t>c an ninh quốc phòng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Từ</w:t>
      </w:r>
      <w:r>
        <w:rPr>
          <w:b/>
          <w:sz w:val="26"/>
          <w:szCs w:val="26"/>
        </w:rPr>
        <w:t xml:space="preserve"> ngày 17/04/2017</w:t>
      </w:r>
      <w:r w:rsidRPr="00EB46B5">
        <w:rPr>
          <w:b/>
          <w:sz w:val="26"/>
          <w:szCs w:val="26"/>
        </w:rPr>
        <w:t xml:space="preserve"> đế</w:t>
      </w:r>
      <w:r>
        <w:rPr>
          <w:b/>
          <w:sz w:val="26"/>
          <w:szCs w:val="26"/>
        </w:rPr>
        <w:t>n 04/07</w:t>
      </w:r>
      <w:r w:rsidRPr="00EB46B5">
        <w:rPr>
          <w:b/>
          <w:sz w:val="26"/>
          <w:szCs w:val="26"/>
        </w:rPr>
        <w:t>/2017</w:t>
      </w:r>
    </w:p>
    <w:p w:rsidR="00D32846" w:rsidRDefault="00D32846" w:rsidP="00211B6D">
      <w:pPr>
        <w:tabs>
          <w:tab w:val="left" w:pos="1560"/>
        </w:tabs>
      </w:pPr>
      <w:r>
        <w:rPr>
          <w:noProof/>
        </w:rPr>
        <w:pict>
          <v:shape id="_x0000_s1028" type="#_x0000_t32" style="position:absolute;margin-left:168.45pt;margin-top:6.6pt;width:147.75pt;height:0;z-index:251660288" o:connectortype="straight"/>
        </w:pict>
      </w:r>
    </w:p>
    <w:p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D32846" w:rsidRPr="00E5338C" w:rsidRDefault="00D32846" w:rsidP="00756613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Hiệu trưởng Trường Cao đẳng Kỹ thuật Lý Tự Trọng Tp. HCM;</w:t>
      </w:r>
    </w:p>
    <w:p w:rsidR="00D32846" w:rsidRPr="00E5338C" w:rsidRDefault="00D32846" w:rsidP="00756613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Trưởng phòng Kế hoạch – Tài chính;</w:t>
      </w:r>
    </w:p>
    <w:p w:rsidR="00D32846" w:rsidRPr="00E5338C" w:rsidRDefault="00D32846" w:rsidP="00756613">
      <w:pPr>
        <w:pStyle w:val="ListParagraph"/>
        <w:numPr>
          <w:ilvl w:val="0"/>
          <w:numId w:val="2"/>
        </w:numPr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Trưởng phòng Tuyển sinh – Đào tạ</w:t>
      </w:r>
      <w:r>
        <w:rPr>
          <w:sz w:val="26"/>
          <w:szCs w:val="26"/>
        </w:rPr>
        <w:t>o</w:t>
      </w:r>
      <w:r w:rsidRPr="00E5338C">
        <w:rPr>
          <w:sz w:val="26"/>
          <w:szCs w:val="26"/>
        </w:rPr>
        <w:t>;</w:t>
      </w:r>
    </w:p>
    <w:p w:rsidR="00D32846" w:rsidRPr="00E5338C" w:rsidRDefault="00D32846" w:rsidP="00707C4A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Trưởng khoa Khoa họ</w:t>
      </w:r>
      <w:r>
        <w:rPr>
          <w:sz w:val="26"/>
          <w:szCs w:val="26"/>
        </w:rPr>
        <w:t>c c</w:t>
      </w:r>
      <w:r w:rsidRPr="00E5338C">
        <w:rPr>
          <w:sz w:val="26"/>
          <w:szCs w:val="26"/>
        </w:rPr>
        <w:t>ơ bản.</w:t>
      </w:r>
    </w:p>
    <w:p w:rsidR="00D32846" w:rsidRPr="00E5338C" w:rsidRDefault="00D32846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D32846" w:rsidRPr="00E5338C" w:rsidRDefault="00D32846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</w:rPr>
      </w:pPr>
      <w:r w:rsidRPr="00E5338C">
        <w:rPr>
          <w:sz w:val="26"/>
          <w:szCs w:val="26"/>
        </w:rPr>
        <w:t xml:space="preserve">   Tôi tên là: Lê Thái Hùng </w:t>
      </w:r>
    </w:p>
    <w:p w:rsidR="00D32846" w:rsidRPr="00E5338C" w:rsidRDefault="00D32846" w:rsidP="00EB46B5">
      <w:pPr>
        <w:spacing w:after="120" w:line="360" w:lineRule="auto"/>
        <w:ind w:firstLine="709"/>
        <w:rPr>
          <w:sz w:val="26"/>
          <w:szCs w:val="26"/>
        </w:rPr>
      </w:pPr>
      <w:r w:rsidRPr="00E5338C">
        <w:rPr>
          <w:sz w:val="26"/>
          <w:szCs w:val="26"/>
        </w:rPr>
        <w:t>Chức vụ</w:t>
      </w:r>
      <w:r>
        <w:rPr>
          <w:sz w:val="26"/>
          <w:szCs w:val="26"/>
        </w:rPr>
        <w:t>: Trưởng</w:t>
      </w:r>
      <w:r w:rsidRPr="00E5338C">
        <w:rPr>
          <w:sz w:val="26"/>
          <w:szCs w:val="26"/>
        </w:rPr>
        <w:t xml:space="preserve"> bộ môn Giáo dục thể chất, khoa Khoa học cơ bản thuộc Trường Cao đẳng Kỹ thuật Lý Tự Trọng Tp. Hồ Chí Minh.</w:t>
      </w:r>
    </w:p>
    <w:p w:rsidR="00D32846" w:rsidRPr="00E5338C" w:rsidRDefault="00D32846" w:rsidP="00EB46B5">
      <w:pPr>
        <w:spacing w:after="120" w:line="360" w:lineRule="auto"/>
        <w:ind w:firstLine="709"/>
        <w:rPr>
          <w:sz w:val="26"/>
          <w:szCs w:val="26"/>
        </w:rPr>
      </w:pPr>
      <w:r w:rsidRPr="00E5338C">
        <w:rPr>
          <w:sz w:val="26"/>
          <w:szCs w:val="26"/>
        </w:rPr>
        <w:t>Căn cứ vào thời khoá biểu Học kỳ</w:t>
      </w:r>
      <w:r>
        <w:rPr>
          <w:sz w:val="26"/>
          <w:szCs w:val="26"/>
        </w:rPr>
        <w:t xml:space="preserve"> II năm 2016-2017</w:t>
      </w:r>
      <w:r w:rsidRPr="00E5338C">
        <w:rPr>
          <w:sz w:val="26"/>
          <w:szCs w:val="26"/>
        </w:rPr>
        <w:t xml:space="preserve"> từ</w:t>
      </w:r>
      <w:r>
        <w:rPr>
          <w:sz w:val="26"/>
          <w:szCs w:val="26"/>
        </w:rPr>
        <w:t xml:space="preserve"> ngày 17/04/2017</w:t>
      </w:r>
      <w:r w:rsidRPr="00E5338C">
        <w:rPr>
          <w:sz w:val="26"/>
          <w:szCs w:val="26"/>
        </w:rPr>
        <w:t xml:space="preserve"> đế</w:t>
      </w:r>
      <w:r>
        <w:rPr>
          <w:sz w:val="26"/>
          <w:szCs w:val="26"/>
        </w:rPr>
        <w:t>n 04/07/2017</w:t>
      </w:r>
      <w:r w:rsidRPr="00E5338C">
        <w:rPr>
          <w:sz w:val="26"/>
          <w:szCs w:val="26"/>
        </w:rPr>
        <w:t xml:space="preserve"> để tính chế độ bồi dưỡng đối với giảng viên Giáo dụ</w:t>
      </w:r>
      <w:r>
        <w:rPr>
          <w:sz w:val="26"/>
          <w:szCs w:val="26"/>
        </w:rPr>
        <w:t>c an ninh quốc phòng</w:t>
      </w:r>
      <w:r w:rsidRPr="00E5338C">
        <w:rPr>
          <w:sz w:val="26"/>
          <w:szCs w:val="26"/>
        </w:rPr>
        <w:t xml:space="preserve"> theo </w:t>
      </w:r>
      <w:r>
        <w:rPr>
          <w:sz w:val="26"/>
          <w:szCs w:val="26"/>
        </w:rPr>
        <w:t>Thông Tư Liên Tịch</w:t>
      </w:r>
      <w:r w:rsidRPr="00E5338C">
        <w:rPr>
          <w:sz w:val="26"/>
          <w:szCs w:val="26"/>
        </w:rPr>
        <w:t xml:space="preserve">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>5/2015 TTLT-BGDĐT- BLĐTBXH- BQP- BCA ngày 16/7/2015 Quy định chế độ , chình sách đối với cán bộ quản lý, giáo viên, giảng viên GDQP.</w:t>
      </w:r>
    </w:p>
    <w:p w:rsidR="00D32846" w:rsidRDefault="00D32846" w:rsidP="00EB46B5">
      <w:pPr>
        <w:tabs>
          <w:tab w:val="left" w:pos="851"/>
        </w:tabs>
        <w:spacing w:after="120" w:line="360" w:lineRule="auto"/>
        <w:ind w:firstLine="709"/>
        <w:rPr>
          <w:sz w:val="26"/>
          <w:szCs w:val="26"/>
        </w:rPr>
      </w:pPr>
      <w:r w:rsidRPr="00E5338C">
        <w:rPr>
          <w:sz w:val="26"/>
          <w:szCs w:val="26"/>
        </w:rPr>
        <w:t xml:space="preserve">Thống kê tổng số tiết của Giảng viên thuộc tổ giáo dục thể chất </w:t>
      </w:r>
      <w:r>
        <w:rPr>
          <w:sz w:val="26"/>
          <w:szCs w:val="26"/>
        </w:rPr>
        <w:t xml:space="preserve"> an ninh quốc phòng </w:t>
      </w:r>
      <w:r w:rsidRPr="00E5338C">
        <w:rPr>
          <w:sz w:val="26"/>
          <w:szCs w:val="26"/>
        </w:rPr>
        <w:t>dạy từ</w:t>
      </w:r>
      <w:r>
        <w:rPr>
          <w:sz w:val="26"/>
          <w:szCs w:val="26"/>
        </w:rPr>
        <w:t xml:space="preserve"> ngày 17/04/2017</w:t>
      </w:r>
      <w:r w:rsidRPr="00E5338C">
        <w:rPr>
          <w:sz w:val="26"/>
          <w:szCs w:val="26"/>
        </w:rPr>
        <w:t xml:space="preserve"> đế</w:t>
      </w:r>
      <w:r>
        <w:rPr>
          <w:sz w:val="26"/>
          <w:szCs w:val="26"/>
        </w:rPr>
        <w:t>n ngày 04/07/2017</w:t>
      </w:r>
      <w:r w:rsidRPr="00E5338C">
        <w:rPr>
          <w:sz w:val="26"/>
          <w:szCs w:val="26"/>
        </w:rPr>
        <w:t xml:space="preserve"> như sau : </w:t>
      </w:r>
    </w:p>
    <w:tbl>
      <w:tblPr>
        <w:tblW w:w="10305" w:type="dxa"/>
        <w:tblInd w:w="103" w:type="dxa"/>
        <w:tblLayout w:type="fixed"/>
        <w:tblLook w:val="00A0"/>
      </w:tblPr>
      <w:tblGrid>
        <w:gridCol w:w="573"/>
        <w:gridCol w:w="1142"/>
        <w:gridCol w:w="994"/>
        <w:gridCol w:w="1653"/>
        <w:gridCol w:w="619"/>
        <w:gridCol w:w="853"/>
        <w:gridCol w:w="1011"/>
        <w:gridCol w:w="840"/>
        <w:gridCol w:w="1200"/>
        <w:gridCol w:w="1420"/>
      </w:tblGrid>
      <w:tr w:rsidR="00D32846" w:rsidRPr="00E4352F" w:rsidTr="00A44C69">
        <w:trPr>
          <w:trHeight w:val="1144"/>
          <w:tblHeader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Bậc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đào tạo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Sĩ số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Hệ số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lớp đông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r w:rsidRPr="00E4352F">
              <w:rPr>
                <w:b/>
                <w:bCs/>
                <w:color w:val="000000"/>
                <w:sz w:val="22"/>
              </w:rPr>
              <w:t xml:space="preserve">Số </w:t>
            </w:r>
            <w:r w:rsidRPr="00E4352F">
              <w:rPr>
                <w:b/>
                <w:bCs/>
                <w:color w:val="000000"/>
                <w:sz w:val="22"/>
              </w:rPr>
              <w:br/>
              <w:t>tiết/tuần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tuần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số tiết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chú</w:t>
            </w:r>
          </w:p>
        </w:tc>
      </w:tr>
      <w:tr w:rsidR="00D32846" w:rsidRPr="00E4352F" w:rsidTr="00A44C69">
        <w:trPr>
          <w:trHeight w:val="504"/>
        </w:trPr>
        <w:tc>
          <w:tcPr>
            <w:tcW w:w="58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D32846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32846" w:rsidRPr="00E4352F" w:rsidRDefault="00D32846" w:rsidP="00E4352F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 Phi Hùng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32846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Cao Đẳng Nghề</w:t>
            </w:r>
          </w:p>
          <w:p w:rsidR="00D32846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  <w:p w:rsidR="00D32846" w:rsidRPr="00E4352F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15CĐN- Ô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82,5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2846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  <w:p w:rsidR="00D32846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  <w:p w:rsidR="00D32846" w:rsidRPr="00E4352F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D32846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32846" w:rsidRPr="00E4352F" w:rsidRDefault="00D32846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Trung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cấp nghề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15TCT-CK,MTT,NL,Đ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129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1.5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67,5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2846" w:rsidRPr="00E4352F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D32846" w:rsidRPr="00E4352F" w:rsidTr="00A44C69">
        <w:trPr>
          <w:trHeight w:val="446"/>
        </w:trPr>
        <w:tc>
          <w:tcPr>
            <w:tcW w:w="76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</w:t>
            </w:r>
            <w:r>
              <w:rPr>
                <w:b/>
                <w:bCs/>
                <w:sz w:val="26"/>
                <w:szCs w:val="26"/>
              </w:rPr>
              <w:t xml:space="preserve">NG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2846" w:rsidRPr="00E4352F" w:rsidRDefault="00D32846" w:rsidP="00E4352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</w:tbl>
    <w:p w:rsidR="00D32846" w:rsidRPr="00E5338C" w:rsidRDefault="00D32846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(1</w:t>
      </w:r>
      <w:r>
        <w:rPr>
          <w:sz w:val="26"/>
          <w:szCs w:val="26"/>
        </w:rPr>
        <w:t>83 tiết</w:t>
      </w:r>
      <w:r w:rsidRPr="00E5338C">
        <w:rPr>
          <w:sz w:val="26"/>
          <w:szCs w:val="26"/>
          <w:lang w:val="vi-VN"/>
        </w:rPr>
        <w:t xml:space="preserve"> ) của tổ Giáo dục thể chất</w:t>
      </w:r>
      <w:r>
        <w:rPr>
          <w:sz w:val="26"/>
          <w:szCs w:val="26"/>
        </w:rPr>
        <w:t xml:space="preserve"> an ninh quốc phòng</w:t>
      </w:r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I </w:t>
      </w:r>
      <w:r>
        <w:rPr>
          <w:sz w:val="26"/>
          <w:szCs w:val="26"/>
          <w:lang w:val="vi-VN"/>
        </w:rPr>
        <w:t>năm 201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-201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>
        <w:rPr>
          <w:sz w:val="26"/>
          <w:szCs w:val="26"/>
        </w:rPr>
        <w:t>17</w:t>
      </w:r>
      <w:r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>04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>
        <w:rPr>
          <w:sz w:val="26"/>
          <w:szCs w:val="26"/>
        </w:rPr>
        <w:t>04</w:t>
      </w:r>
      <w:r>
        <w:rPr>
          <w:sz w:val="26"/>
          <w:szCs w:val="26"/>
          <w:lang w:val="vi-VN"/>
        </w:rPr>
        <w:t>/0</w:t>
      </w:r>
      <w:r>
        <w:rPr>
          <w:sz w:val="26"/>
          <w:szCs w:val="26"/>
        </w:rPr>
        <w:t>7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>.</w:t>
      </w:r>
    </w:p>
    <w:p w:rsidR="00D32846" w:rsidRPr="00E5338C" w:rsidRDefault="00D32846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Pr="007A1A74">
        <w:rPr>
          <w:sz w:val="26"/>
          <w:szCs w:val="26"/>
          <w:lang w:val="vi-VN"/>
        </w:rPr>
        <w:t xml:space="preserve"> an ninh quốc phòng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Pr="007A1A74">
        <w:rPr>
          <w:sz w:val="26"/>
          <w:szCs w:val="26"/>
          <w:lang w:val="vi-VN"/>
        </w:rPr>
        <w:t>17</w:t>
      </w:r>
      <w:r>
        <w:rPr>
          <w:sz w:val="26"/>
          <w:szCs w:val="26"/>
          <w:lang w:val="vi-VN"/>
        </w:rPr>
        <w:t>/0</w:t>
      </w:r>
      <w:r w:rsidRPr="007A1A74">
        <w:rPr>
          <w:sz w:val="26"/>
          <w:szCs w:val="26"/>
          <w:lang w:val="vi-VN"/>
        </w:rPr>
        <w:t>4</w:t>
      </w:r>
      <w:r>
        <w:rPr>
          <w:sz w:val="26"/>
          <w:szCs w:val="26"/>
          <w:lang w:val="vi-VN"/>
        </w:rPr>
        <w:t>/201</w:t>
      </w:r>
      <w:r w:rsidRPr="003C4AAB">
        <w:rPr>
          <w:sz w:val="26"/>
          <w:szCs w:val="26"/>
          <w:lang w:val="vi-VN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Pr="007A1A74">
        <w:rPr>
          <w:sz w:val="26"/>
          <w:szCs w:val="26"/>
          <w:lang w:val="vi-VN"/>
        </w:rPr>
        <w:t>04</w:t>
      </w:r>
      <w:r>
        <w:rPr>
          <w:sz w:val="26"/>
          <w:szCs w:val="26"/>
          <w:lang w:val="vi-VN"/>
        </w:rPr>
        <w:t>/0</w:t>
      </w:r>
      <w:r w:rsidRPr="007A1A74">
        <w:rPr>
          <w:sz w:val="26"/>
          <w:szCs w:val="26"/>
          <w:lang w:val="vi-VN"/>
        </w:rPr>
        <w:t>7</w:t>
      </w:r>
      <w:r>
        <w:rPr>
          <w:sz w:val="26"/>
          <w:szCs w:val="26"/>
          <w:lang w:val="vi-VN"/>
        </w:rPr>
        <w:t>/201</w:t>
      </w:r>
      <w:r w:rsidRPr="00F840E1">
        <w:rPr>
          <w:sz w:val="26"/>
          <w:szCs w:val="26"/>
          <w:lang w:val="vi-VN"/>
        </w:rPr>
        <w:t>7.</w:t>
      </w:r>
      <w:r w:rsidRPr="00E5338C">
        <w:rPr>
          <w:sz w:val="26"/>
          <w:szCs w:val="26"/>
          <w:lang w:val="vi-VN"/>
        </w:rPr>
        <w:t xml:space="preserve"> </w:t>
      </w:r>
    </w:p>
    <w:p w:rsidR="00D32846" w:rsidRPr="00E5338C" w:rsidRDefault="00D32846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>, 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D32846" w:rsidRPr="00E5338C" w:rsidRDefault="00D32846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D32846" w:rsidRPr="0009723C" w:rsidRDefault="00D32846" w:rsidP="00211B6D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</w:t>
      </w:r>
      <w:r w:rsidRPr="007A1A74">
        <w:rPr>
          <w:i/>
          <w:sz w:val="26"/>
          <w:szCs w:val="26"/>
          <w:lang w:val="vi-VN"/>
        </w:rPr>
        <w:t>06</w:t>
      </w:r>
      <w:r>
        <w:rPr>
          <w:i/>
          <w:sz w:val="26"/>
          <w:szCs w:val="26"/>
          <w:lang w:val="vi-VN"/>
        </w:rPr>
        <w:t xml:space="preserve"> tháng 0</w:t>
      </w:r>
      <w:r w:rsidRPr="007A1A74">
        <w:rPr>
          <w:i/>
          <w:sz w:val="26"/>
          <w:szCs w:val="26"/>
          <w:lang w:val="vi-VN"/>
        </w:rPr>
        <w:t>7</w:t>
      </w:r>
      <w:r>
        <w:rPr>
          <w:i/>
          <w:sz w:val="26"/>
          <w:szCs w:val="26"/>
          <w:lang w:val="vi-VN"/>
        </w:rPr>
        <w:t xml:space="preserve"> năm 201</w:t>
      </w:r>
      <w:r w:rsidRPr="0009723C">
        <w:rPr>
          <w:i/>
          <w:sz w:val="26"/>
          <w:szCs w:val="26"/>
          <w:lang w:val="vi-VN"/>
        </w:rPr>
        <w:t>7</w:t>
      </w:r>
    </w:p>
    <w:p w:rsidR="00D32846" w:rsidRPr="00E5338C" w:rsidRDefault="00D32846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:rsidR="00D32846" w:rsidRPr="00F840E1" w:rsidRDefault="00D32846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D32846" w:rsidRPr="00F840E1" w:rsidRDefault="00D32846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D32846" w:rsidRPr="00E5338C" w:rsidRDefault="00D32846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D32846" w:rsidRPr="00F840E1" w:rsidRDefault="00D32846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</w:r>
      <w:r w:rsidRPr="00E5338C">
        <w:rPr>
          <w:b/>
          <w:sz w:val="26"/>
          <w:szCs w:val="26"/>
          <w:lang w:val="vi-VN"/>
        </w:rPr>
        <w:tab/>
        <w:t xml:space="preserve">   Lê Thái Hùng</w:t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F840E1">
        <w:rPr>
          <w:b/>
          <w:sz w:val="26"/>
          <w:szCs w:val="26"/>
          <w:lang w:val="vi-VN"/>
        </w:rPr>
        <w:tab/>
        <w:t>TP. KH-TC</w:t>
      </w:r>
      <w:r w:rsidRPr="00F840E1">
        <w:rPr>
          <w:b/>
          <w:sz w:val="26"/>
          <w:szCs w:val="26"/>
          <w:lang w:val="vi-VN"/>
        </w:rPr>
        <w:tab/>
        <w:t>TP.TS-ĐT</w:t>
      </w:r>
      <w:r w:rsidRPr="00F840E1">
        <w:rPr>
          <w:b/>
          <w:sz w:val="26"/>
          <w:szCs w:val="26"/>
          <w:lang w:val="vi-VN"/>
        </w:rPr>
        <w:tab/>
        <w:t xml:space="preserve">TRƯỞNG KHOA </w:t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3C4AAB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 w:rsidRPr="00AB5FA9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>PHÒNG THANH TRA</w:t>
      </w:r>
    </w:p>
    <w:sectPr w:rsidR="00D32846" w:rsidRPr="003C4AAB" w:rsidSect="002A6EFD">
      <w:pgSz w:w="11907" w:h="16840" w:code="9"/>
      <w:pgMar w:top="993" w:right="850" w:bottom="284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3796"/>
    <w:rsid w:val="000226C4"/>
    <w:rsid w:val="000405E7"/>
    <w:rsid w:val="000535BE"/>
    <w:rsid w:val="000546BF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211B6D"/>
    <w:rsid w:val="00225CE0"/>
    <w:rsid w:val="002324A5"/>
    <w:rsid w:val="00240E03"/>
    <w:rsid w:val="00252DD8"/>
    <w:rsid w:val="00255259"/>
    <w:rsid w:val="00255818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652"/>
    <w:rsid w:val="00313674"/>
    <w:rsid w:val="00323585"/>
    <w:rsid w:val="00325263"/>
    <w:rsid w:val="0033507F"/>
    <w:rsid w:val="0033585D"/>
    <w:rsid w:val="003457A2"/>
    <w:rsid w:val="0034635C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A1CEE"/>
    <w:rsid w:val="004A74A5"/>
    <w:rsid w:val="004C34B4"/>
    <w:rsid w:val="004C3796"/>
    <w:rsid w:val="004F343D"/>
    <w:rsid w:val="005022BA"/>
    <w:rsid w:val="00502C61"/>
    <w:rsid w:val="005445F6"/>
    <w:rsid w:val="005628C4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43274"/>
    <w:rsid w:val="00645D9B"/>
    <w:rsid w:val="00661072"/>
    <w:rsid w:val="00681235"/>
    <w:rsid w:val="00683A71"/>
    <w:rsid w:val="00694A19"/>
    <w:rsid w:val="006A10CA"/>
    <w:rsid w:val="006A7BF7"/>
    <w:rsid w:val="006D2D46"/>
    <w:rsid w:val="006F4B8D"/>
    <w:rsid w:val="007001D1"/>
    <w:rsid w:val="00701AC3"/>
    <w:rsid w:val="00707C4A"/>
    <w:rsid w:val="00721BFC"/>
    <w:rsid w:val="00732CE7"/>
    <w:rsid w:val="00735B7C"/>
    <w:rsid w:val="00736849"/>
    <w:rsid w:val="007375FC"/>
    <w:rsid w:val="00756613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62E3B"/>
    <w:rsid w:val="00A968DB"/>
    <w:rsid w:val="00AB5FA9"/>
    <w:rsid w:val="00AC793F"/>
    <w:rsid w:val="00AF1D0D"/>
    <w:rsid w:val="00B11701"/>
    <w:rsid w:val="00B27747"/>
    <w:rsid w:val="00B40AD6"/>
    <w:rsid w:val="00B74E0F"/>
    <w:rsid w:val="00B80B1F"/>
    <w:rsid w:val="00B93934"/>
    <w:rsid w:val="00BB1D50"/>
    <w:rsid w:val="00BD369C"/>
    <w:rsid w:val="00BE3CBE"/>
    <w:rsid w:val="00BE5E14"/>
    <w:rsid w:val="00C003E1"/>
    <w:rsid w:val="00C0180D"/>
    <w:rsid w:val="00C12666"/>
    <w:rsid w:val="00C21091"/>
    <w:rsid w:val="00C2149E"/>
    <w:rsid w:val="00C327E1"/>
    <w:rsid w:val="00C53BF4"/>
    <w:rsid w:val="00C62BBC"/>
    <w:rsid w:val="00C762D8"/>
    <w:rsid w:val="00C94F79"/>
    <w:rsid w:val="00CF0F64"/>
    <w:rsid w:val="00D04EA8"/>
    <w:rsid w:val="00D32846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B49FF"/>
    <w:rsid w:val="00DB73A1"/>
    <w:rsid w:val="00DD1603"/>
    <w:rsid w:val="00DD2BDB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7F62"/>
    <w:rsid w:val="00F33476"/>
    <w:rsid w:val="00F358E3"/>
    <w:rsid w:val="00F41664"/>
    <w:rsid w:val="00F5038E"/>
    <w:rsid w:val="00F50BD6"/>
    <w:rsid w:val="00F76B59"/>
    <w:rsid w:val="00F840E1"/>
    <w:rsid w:val="00F84E4C"/>
    <w:rsid w:val="00F866E4"/>
    <w:rsid w:val="00F97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298</Words>
  <Characters>1699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V8</dc:creator>
  <cp:keywords/>
  <dc:description/>
  <cp:lastModifiedBy>Lucky Star</cp:lastModifiedBy>
  <cp:revision>2</cp:revision>
  <cp:lastPrinted>2017-03-29T04:05:00Z</cp:lastPrinted>
  <dcterms:created xsi:type="dcterms:W3CDTF">2008-06-26T17:51:00Z</dcterms:created>
  <dcterms:modified xsi:type="dcterms:W3CDTF">2008-06-26T17:51:00Z</dcterms:modified>
</cp:coreProperties>
</file>